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E077B" w14:textId="286468CE" w:rsidR="00FF6FCC" w:rsidRPr="008B6DE5" w:rsidRDefault="000751E8" w:rsidP="009B50EF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0C81C1F" wp14:editId="039A0EEC">
                <wp:simplePos x="0" y="0"/>
                <wp:positionH relativeFrom="page">
                  <wp:align>left</wp:align>
                </wp:positionH>
                <wp:positionV relativeFrom="paragraph">
                  <wp:posOffset>1287780</wp:posOffset>
                </wp:positionV>
                <wp:extent cx="7412333" cy="8077200"/>
                <wp:effectExtent l="0" t="0" r="0" b="0"/>
                <wp:wrapNone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12333" cy="8077200"/>
                          <a:chOff x="1" y="906211"/>
                          <a:chExt cx="7409544" cy="4244325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1" y="906211"/>
                            <a:ext cx="4813301" cy="2967024"/>
                            <a:chOff x="1" y="906211"/>
                            <a:chExt cx="4813301" cy="2967024"/>
                          </a:xfrm>
                        </wpg:grpSpPr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90292" y="906211"/>
                              <a:ext cx="3223010" cy="255460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id w:val="-2076971533"/>
                                  <w:temporary/>
                                  <w:showingPlcHdr/>
                                  <w15:appearance w15:val="hidden"/>
                                </w:sdtPr>
                                <w:sdtEndPr/>
                                <w:sdtContent>
                                  <w:p w14:paraId="68354D83" w14:textId="77777777" w:rsidR="00AA0BFE" w:rsidRPr="00AA0BFE" w:rsidRDefault="009B50EF" w:rsidP="009B50EF">
                                    <w:pPr>
                                      <w:pStyle w:val="Title"/>
                                    </w:pPr>
                                    <w:r w:rsidRPr="00E53F82">
                                      <w:rPr>
                                        <w:sz w:val="300"/>
                                        <w:szCs w:val="300"/>
                                      </w:rPr>
                                      <w:t>New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1879203"/>
                              <a:ext cx="4326120" cy="19940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id w:val="-68963896"/>
                                  <w:temporary/>
                                  <w:showingPlcHdr/>
                                  <w15:appearance w15:val="hidden"/>
                                </w:sdtPr>
                                <w:sdtEndPr/>
                                <w:sdtContent>
                                  <w:p w14:paraId="6806844F" w14:textId="77777777" w:rsidR="00AA0BFE" w:rsidRPr="008514C8" w:rsidRDefault="009B50EF" w:rsidP="009B50EF">
                                    <w:pPr>
                                      <w:pStyle w:val="Title"/>
                                    </w:pPr>
                                    <w:r w:rsidRPr="000751E8">
                                      <w:rPr>
                                        <w:sz w:val="300"/>
                                        <w:szCs w:val="300"/>
                                      </w:rPr>
                                      <w:t>Year’s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13320" y="2805645"/>
                            <a:ext cx="4474005" cy="23448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sz w:val="300"/>
                                  <w:szCs w:val="300"/>
                                </w:rPr>
                                <w:id w:val="-1458571805"/>
                                <w:temporary/>
                                <w:showingPlcHdr/>
                                <w15:appearance w15:val="hidden"/>
                              </w:sdtPr>
                              <w:sdtEndPr/>
                              <w:sdtContent>
                                <w:p w14:paraId="1B1AB6A3" w14:textId="77777777" w:rsidR="00AA0BFE" w:rsidRPr="00E53F82" w:rsidRDefault="009B50EF" w:rsidP="009B50EF">
                                  <w:pPr>
                                    <w:pStyle w:val="Title"/>
                                    <w:rPr>
                                      <w:sz w:val="300"/>
                                      <w:szCs w:val="300"/>
                                    </w:rPr>
                                  </w:pPr>
                                  <w:r w:rsidRPr="00E53F82">
                                    <w:rPr>
                                      <w:sz w:val="300"/>
                                      <w:szCs w:val="300"/>
                                    </w:rPr>
                                    <w:t>Eve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4887325" y="3763850"/>
                            <a:ext cx="2522220" cy="7079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5C07234" w14:textId="0306B246" w:rsidR="00FF3B23" w:rsidRPr="00004215" w:rsidRDefault="00004215" w:rsidP="00FF3B23">
                              <w:pPr>
                                <w:pStyle w:val="Heading1"/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>Toast!!!!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group w14:anchorId="00C81C1F" id="Group 2" o:spid="_x0000_s1026" style="position:absolute;margin-left:0;margin-top:101.4pt;width:583.65pt;height:636pt;z-index:251677696;mso-position-horizontal:left;mso-position-horizontal-relative:page;mso-width-relative:margin;mso-height-relative:margin" coordorigin=",9062" coordsize="74095,42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">
                <v:group id="Group 1" o:spid="_x0000_s1027" style="position:absolute;top:9062;width:48133;height:29670" coordorigin=",9062" coordsize="48133,29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8" type="#_x0000_t202" style="position:absolute;left:15902;top:9062;width:32231;height:25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<v:textbox>
                      <w:txbxContent>
                        <w:sdt>
                          <w:sdtPr>
                            <w:id w:val="-2076971533"/>
                            <w:temporary/>
                            <w:showingPlcHdr/>
                            <w15:appearance w15:val="hidden"/>
                          </w:sdtPr>
                          <w:sdtEndPr/>
                          <w:sdtContent>
                            <w:p w14:paraId="68354D83" w14:textId="77777777" w:rsidR="00AA0BFE" w:rsidRPr="00AA0BFE" w:rsidRDefault="009B50EF" w:rsidP="009B50EF">
                              <w:pPr>
                                <w:pStyle w:val="Title"/>
                              </w:pPr>
                              <w:r w:rsidRPr="00E53F82">
                                <w:rPr>
                                  <w:sz w:val="300"/>
                                  <w:szCs w:val="300"/>
                                </w:rPr>
                                <w:t>New</w:t>
                              </w:r>
                            </w:p>
                          </w:sdtContent>
                        </w:sdt>
                      </w:txbxContent>
                    </v:textbox>
                  </v:shape>
                  <v:shape id="_x0000_s1029" type="#_x0000_t202" style="position:absolute;top:18792;width:43261;height:19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  <v:textbox>
                      <w:txbxContent>
                        <w:sdt>
                          <w:sdtPr>
                            <w:id w:val="-68963896"/>
                            <w:temporary/>
                            <w:showingPlcHdr/>
                            <w15:appearance w15:val="hidden"/>
                          </w:sdtPr>
                          <w:sdtEndPr/>
                          <w:sdtContent>
                            <w:p w14:paraId="6806844F" w14:textId="77777777" w:rsidR="00AA0BFE" w:rsidRPr="008514C8" w:rsidRDefault="009B50EF" w:rsidP="009B50EF">
                              <w:pPr>
                                <w:pStyle w:val="Title"/>
                              </w:pPr>
                              <w:r w:rsidRPr="000751E8">
                                <w:rPr>
                                  <w:sz w:val="300"/>
                                  <w:szCs w:val="300"/>
                                </w:rPr>
                                <w:t>Year’s</w:t>
                              </w:r>
                            </w:p>
                          </w:sdtContent>
                        </w:sdt>
                      </w:txbxContent>
                    </v:textbox>
                  </v:shape>
                </v:group>
                <v:shape id="_x0000_s1030" type="#_x0000_t202" style="position:absolute;left:4133;top:28056;width:44740;height:23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sdt>
                        <w:sdtPr>
                          <w:rPr>
                            <w:sz w:val="300"/>
                            <w:szCs w:val="300"/>
                          </w:rPr>
                          <w:id w:val="-1458571805"/>
                          <w:temporary/>
                          <w:showingPlcHdr/>
                          <w15:appearance w15:val="hidden"/>
                        </w:sdtPr>
                        <w:sdtEndPr/>
                        <w:sdtContent>
                          <w:p w14:paraId="1B1AB6A3" w14:textId="77777777" w:rsidR="00AA0BFE" w:rsidRPr="00E53F82" w:rsidRDefault="009B50EF" w:rsidP="009B50EF">
                            <w:pPr>
                              <w:pStyle w:val="Title"/>
                              <w:rPr>
                                <w:sz w:val="300"/>
                                <w:szCs w:val="300"/>
                              </w:rPr>
                            </w:pPr>
                            <w:r w:rsidRPr="00E53F82">
                              <w:rPr>
                                <w:sz w:val="300"/>
                                <w:szCs w:val="300"/>
                              </w:rPr>
                              <w:t>Eve</w:t>
                            </w:r>
                          </w:p>
                        </w:sdtContent>
                      </w:sdt>
                    </w:txbxContent>
                  </v:textbox>
                </v:shape>
                <v:shape id="Text Box 20" o:spid="_x0000_s1031" type="#_x0000_t202" style="position:absolute;left:48873;top:37638;width:25222;height:7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45C07234" w14:textId="0306B246" w:rsidR="00FF3B23" w:rsidRPr="00004215" w:rsidRDefault="00004215" w:rsidP="00FF3B23">
                        <w:pPr>
                          <w:pStyle w:val="Heading1"/>
                          <w:rPr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>Toast!!!!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4215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9864D3E" wp14:editId="113F6FB4">
                <wp:simplePos x="0" y="0"/>
                <wp:positionH relativeFrom="margin">
                  <wp:posOffset>-213360</wp:posOffset>
                </wp:positionH>
                <wp:positionV relativeFrom="paragraph">
                  <wp:posOffset>-243840</wp:posOffset>
                </wp:positionV>
                <wp:extent cx="7459980" cy="1554480"/>
                <wp:effectExtent l="0" t="0" r="7620" b="7620"/>
                <wp:wrapNone/>
                <wp:docPr id="5" name="Rectangle 5" descr="Black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59980" cy="15544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5B8823" w14:textId="54F5857B" w:rsidR="009B50EF" w:rsidRDefault="00004215" w:rsidP="00E53F82">
                            <w:pPr>
                              <w:pStyle w:val="Heading2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/>
                              </w:rPr>
                              <w:t xml:space="preserve">To </w:t>
                            </w:r>
                            <w:r w:rsidR="00A673C8">
                              <w:rPr>
                                <w:rFonts w:ascii="Times New Roman" w:hAnsi="Times New Roman"/>
                              </w:rPr>
                              <w:t xml:space="preserve">Buckden &amp; </w:t>
                            </w:r>
                            <w:proofErr w:type="spellStart"/>
                            <w:r w:rsidR="00A673C8">
                              <w:rPr>
                                <w:rFonts w:ascii="Times New Roman" w:hAnsi="Times New Roman"/>
                              </w:rPr>
                              <w:t>Southoe</w:t>
                            </w:r>
                            <w:proofErr w:type="spellEnd"/>
                          </w:p>
                          <w:p w14:paraId="2CD3AC1E" w14:textId="1991D0D9" w:rsidR="00004215" w:rsidRDefault="00004215" w:rsidP="00E53F82">
                            <w:pPr>
                              <w:jc w:val="center"/>
                            </w:pPr>
                            <w:r>
                              <w:t>If you’re not out on the tiles on the 31</w:t>
                            </w:r>
                            <w:r w:rsidRPr="00004215">
                              <w:rPr>
                                <w:vertAlign w:val="superscript"/>
                              </w:rPr>
                              <w:t>st</w:t>
                            </w:r>
                            <w:r>
                              <w:t>, you’re not alone</w:t>
                            </w:r>
                            <w:r w:rsidR="00E53F82">
                              <w:t>.</w:t>
                            </w:r>
                          </w:p>
                          <w:p w14:paraId="609B5368" w14:textId="15DEE4AE" w:rsidR="00E53F82" w:rsidRDefault="00C3700D" w:rsidP="00E53F82">
                            <w:pPr>
                              <w:jc w:val="center"/>
                            </w:pPr>
                            <w:r>
                              <w:t xml:space="preserve">Open your front doors </w:t>
                            </w:r>
                            <w:r w:rsidR="00004215">
                              <w:t>for a toast</w:t>
                            </w:r>
                            <w:r w:rsidR="00E53F82">
                              <w:t xml:space="preserve"> </w:t>
                            </w:r>
                            <w:r w:rsidR="00004215">
                              <w:t xml:space="preserve">to </w:t>
                            </w:r>
                            <w:r w:rsidR="00E53F82">
                              <w:t>family, friends, and community</w:t>
                            </w:r>
                            <w:r w:rsidR="00305F9F">
                              <w:t>.</w:t>
                            </w:r>
                          </w:p>
                          <w:p w14:paraId="57C4C957" w14:textId="0A7764B3" w:rsidR="00004215" w:rsidRDefault="00E53F82" w:rsidP="00E53F82">
                            <w:pPr>
                              <w:jc w:val="center"/>
                            </w:pPr>
                            <w:r>
                              <w:t xml:space="preserve">Here’s to a much-improved </w:t>
                            </w:r>
                            <w:r w:rsidR="00004215">
                              <w:t>2021</w:t>
                            </w:r>
                            <w:r>
                              <w:t>.</w:t>
                            </w:r>
                          </w:p>
                          <w:bookmarkEnd w:id="0"/>
                          <w:p w14:paraId="6AC012F9" w14:textId="77777777" w:rsidR="00004215" w:rsidRPr="00004215" w:rsidRDefault="00004215" w:rsidP="000042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864D3E" id="Rectangle 5" o:spid="_x0000_s1032" alt="Black rectangle" style="position:absolute;margin-left:-16.8pt;margin-top:-19.2pt;width:587.4pt;height:122.4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" fillcolor="black [3213]" stroked="f" strokeweight="1pt">
                <v:fill opacity="32896f"/>
                <v:textbox>
                  <w:txbxContent>
                    <w:p w14:paraId="4B5B8823" w14:textId="54F5857B" w:rsidR="009B50EF" w:rsidRDefault="00004215" w:rsidP="00E53F82">
                      <w:pPr>
                        <w:pStyle w:val="Heading2"/>
                        <w:jc w:val="center"/>
                        <w:rPr>
                          <w:rFonts w:ascii="Times New Roman" w:hAnsi="Times New Roman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/>
                        </w:rPr>
                        <w:t xml:space="preserve">To </w:t>
                      </w:r>
                      <w:r w:rsidR="00A673C8">
                        <w:rPr>
                          <w:rFonts w:ascii="Times New Roman" w:hAnsi="Times New Roman"/>
                        </w:rPr>
                        <w:t xml:space="preserve">Buckden &amp; </w:t>
                      </w:r>
                      <w:proofErr w:type="spellStart"/>
                      <w:r w:rsidR="00A673C8">
                        <w:rPr>
                          <w:rFonts w:ascii="Times New Roman" w:hAnsi="Times New Roman"/>
                        </w:rPr>
                        <w:t>Southoe</w:t>
                      </w:r>
                      <w:proofErr w:type="spellEnd"/>
                    </w:p>
                    <w:p w14:paraId="2CD3AC1E" w14:textId="1991D0D9" w:rsidR="00004215" w:rsidRDefault="00004215" w:rsidP="00E53F82">
                      <w:pPr>
                        <w:jc w:val="center"/>
                      </w:pPr>
                      <w:r>
                        <w:t>If you’re not out on the tiles on the 31</w:t>
                      </w:r>
                      <w:r w:rsidRPr="00004215">
                        <w:rPr>
                          <w:vertAlign w:val="superscript"/>
                        </w:rPr>
                        <w:t>st</w:t>
                      </w:r>
                      <w:r>
                        <w:t>, you’re not alone</w:t>
                      </w:r>
                      <w:r w:rsidR="00E53F82">
                        <w:t>.</w:t>
                      </w:r>
                    </w:p>
                    <w:p w14:paraId="609B5368" w14:textId="15DEE4AE" w:rsidR="00E53F82" w:rsidRDefault="00C3700D" w:rsidP="00E53F82">
                      <w:pPr>
                        <w:jc w:val="center"/>
                      </w:pPr>
                      <w:r>
                        <w:t xml:space="preserve">Open your front doors </w:t>
                      </w:r>
                      <w:r w:rsidR="00004215">
                        <w:t>for a toast</w:t>
                      </w:r>
                      <w:r w:rsidR="00E53F82">
                        <w:t xml:space="preserve"> </w:t>
                      </w:r>
                      <w:r w:rsidR="00004215">
                        <w:t xml:space="preserve">to </w:t>
                      </w:r>
                      <w:r w:rsidR="00E53F82">
                        <w:t>family, friends, and community</w:t>
                      </w:r>
                      <w:r w:rsidR="00305F9F">
                        <w:t>.</w:t>
                      </w:r>
                    </w:p>
                    <w:p w14:paraId="57C4C957" w14:textId="0A7764B3" w:rsidR="00004215" w:rsidRDefault="00E53F82" w:rsidP="00E53F82">
                      <w:pPr>
                        <w:jc w:val="center"/>
                      </w:pPr>
                      <w:r>
                        <w:t xml:space="preserve">Here’s to a much-improved </w:t>
                      </w:r>
                      <w:r w:rsidR="00004215">
                        <w:t>2021</w:t>
                      </w:r>
                      <w:r>
                        <w:t>.</w:t>
                      </w:r>
                    </w:p>
                    <w:bookmarkEnd w:id="1"/>
                    <w:p w14:paraId="6AC012F9" w14:textId="77777777" w:rsidR="00004215" w:rsidRPr="00004215" w:rsidRDefault="00004215" w:rsidP="00004215"/>
                  </w:txbxContent>
                </v:textbox>
                <w10:wrap anchorx="margin"/>
              </v:rect>
            </w:pict>
          </mc:Fallback>
        </mc:AlternateContent>
      </w:r>
      <w:r w:rsidR="008514C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72C1CDE6" wp14:editId="0CBCCA0F">
                <wp:simplePos x="0" y="0"/>
                <wp:positionH relativeFrom="column">
                  <wp:posOffset>1725562</wp:posOffset>
                </wp:positionH>
                <wp:positionV relativeFrom="paragraph">
                  <wp:posOffset>7083091</wp:posOffset>
                </wp:positionV>
                <wp:extent cx="2670048" cy="2752344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0048" cy="27523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spacing w:val="-272"/>
                                <w:sz w:val="314"/>
                                <w:szCs w:val="314"/>
                              </w:rPr>
                              <w:id w:val="706304217"/>
                              <w:temporary/>
                              <w:showingPlcHdr/>
                              <w15:appearance w15:val="hidden"/>
                            </w:sdtPr>
                            <w:sdtEndPr>
                              <w:rPr>
                                <w:spacing w:val="-20"/>
                                <w:sz w:val="354"/>
                                <w:szCs w:val="56"/>
                              </w:rPr>
                            </w:sdtEndPr>
                            <w:sdtContent>
                              <w:p w14:paraId="34051E85" w14:textId="77777777" w:rsidR="0079201D" w:rsidRPr="0079201D" w:rsidRDefault="002619F0" w:rsidP="002619F0">
                                <w:pPr>
                                  <w:pStyle w:val="Title"/>
                                  <w:contextualSpacing w:val="0"/>
                                </w:pPr>
                                <w:r w:rsidRPr="002619F0">
                                  <w:t>31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C1CD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3" type="#_x0000_t202" style="position:absolute;margin-left:135.85pt;margin-top:557.7pt;width:210.25pt;height:216.7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" filled="f" stroked="f">
                <v:textbox style="mso-fit-shape-to-text:t">
                  <w:txbxContent>
                    <w:sdt>
                      <w:sdtPr>
                        <w:rPr>
                          <w:spacing w:val="-272"/>
                          <w:sz w:val="314"/>
                          <w:szCs w:val="314"/>
                        </w:rPr>
                        <w:id w:val="706304217"/>
                        <w:temporary/>
                        <w:showingPlcHdr/>
                        <w15:appearance w15:val="hidden"/>
                      </w:sdtPr>
                      <w:sdtEndPr>
                        <w:rPr>
                          <w:spacing w:val="-20"/>
                          <w:sz w:val="354"/>
                          <w:szCs w:val="56"/>
                        </w:rPr>
                      </w:sdtEndPr>
                      <w:sdtContent>
                        <w:p w14:paraId="34051E85" w14:textId="77777777" w:rsidR="0079201D" w:rsidRPr="0079201D" w:rsidRDefault="002619F0" w:rsidP="002619F0">
                          <w:pPr>
                            <w:pStyle w:val="Title"/>
                            <w:contextualSpacing w:val="0"/>
                          </w:pPr>
                          <w:r w:rsidRPr="002619F0">
                            <w:t>31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8E0E8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86895D" wp14:editId="29506DE2">
                <wp:simplePos x="0" y="0"/>
                <wp:positionH relativeFrom="rightMargin">
                  <wp:posOffset>-2766094</wp:posOffset>
                </wp:positionH>
                <wp:positionV relativeFrom="paragraph">
                  <wp:posOffset>8223250</wp:posOffset>
                </wp:positionV>
                <wp:extent cx="2706624" cy="566928"/>
                <wp:effectExtent l="0" t="0" r="0" b="508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6624" cy="5669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D631B6" w14:textId="77777777" w:rsidR="008E0E84" w:rsidRPr="008E0E84" w:rsidRDefault="002634D3" w:rsidP="008514C8">
                            <w:pPr>
                              <w:pStyle w:val="Heading3"/>
                              <w:rPr>
                                <w:rStyle w:val="Heading2Char"/>
                              </w:rPr>
                            </w:pPr>
                            <w:sdt>
                              <w:sdtPr>
                                <w:rPr>
                                  <w:szCs w:val="26"/>
                                </w:rPr>
                                <w:id w:val="778765668"/>
                                <w:temporary/>
                                <w:showingPlcHdr/>
                                <w15:appearance w15:val="hidden"/>
                              </w:sdtPr>
                              <w:sdtEndPr>
                                <w:rPr>
                                  <w:rStyle w:val="Heading2Char"/>
                                </w:rPr>
                              </w:sdtEndPr>
                              <w:sdtContent>
                                <w:r w:rsidR="008E0E84" w:rsidRPr="008E0E84">
                                  <w:rPr>
                                    <w:rStyle w:val="Heading2Char"/>
                                  </w:rPr>
                                  <w:t>DECEMBER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2986895D" id="Text Box 10" o:spid="_x0000_s1034" type="#_x0000_t202" style="position:absolute;margin-left:-217.8pt;margin-top:647.5pt;width:213.1pt;height:44.65pt;z-index:25167872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" filled="f" stroked="f" strokeweight=".5pt">
                <v:textbox>
                  <w:txbxContent>
                    <w:p w14:paraId="53D631B6" w14:textId="77777777" w:rsidR="008E0E84" w:rsidRPr="008E0E84" w:rsidRDefault="00EF5F3C" w:rsidP="008514C8">
                      <w:pPr>
                        <w:pStyle w:val="Heading3"/>
                        <w:rPr>
                          <w:rStyle w:val="Heading2Char"/>
                        </w:rPr>
                      </w:pPr>
                      <w:sdt>
                        <w:sdtPr>
                          <w:rPr>
                            <w:szCs w:val="26"/>
                          </w:rPr>
                          <w:id w:val="778765668"/>
                          <w:temporary/>
                          <w:showingPlcHdr/>
                          <w15:appearance w15:val="hidden"/>
                        </w:sdtPr>
                        <w:sdtEndPr>
                          <w:rPr>
                            <w:rStyle w:val="Heading2Char"/>
                          </w:rPr>
                        </w:sdtEndPr>
                        <w:sdtContent>
                          <w:r w:rsidR="008E0E84" w:rsidRPr="008E0E84">
                            <w:rPr>
                              <w:rStyle w:val="Heading2Char"/>
                            </w:rPr>
                            <w:t>DECEMBER</w:t>
                          </w:r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  <w:r w:rsidR="008E0E8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D943A51" wp14:editId="6D801E4E">
                <wp:simplePos x="0" y="0"/>
                <wp:positionH relativeFrom="page">
                  <wp:posOffset>363855</wp:posOffset>
                </wp:positionH>
                <wp:positionV relativeFrom="paragraph">
                  <wp:posOffset>8211450</wp:posOffset>
                </wp:positionV>
                <wp:extent cx="7031355" cy="594360"/>
                <wp:effectExtent l="0" t="0" r="7620" b="0"/>
                <wp:wrapNone/>
                <wp:docPr id="15" name="Rectangle 15" descr="Black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1355" cy="59436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E00055" w14:textId="77777777" w:rsidR="002619F0" w:rsidRPr="008E0E84" w:rsidRDefault="002634D3" w:rsidP="008E0E84">
                            <w:pPr>
                              <w:pStyle w:val="Heading2"/>
                            </w:pPr>
                            <w:sdt>
                              <w:sdtPr>
                                <w:id w:val="991213848"/>
                                <w:temporary/>
                                <w:showingPlcHdr/>
                                <w15:appearance w15:val="hidden"/>
                              </w:sdtPr>
                              <w:sdtEndPr/>
                              <w:sdtContent>
                                <w:r w:rsidR="002619F0" w:rsidRPr="008E0E84">
                                  <w:t>10:00 PM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0D943A51" id="Rectangle 15" o:spid="_x0000_s1035" alt="Black rectangle" style="position:absolute;margin-left:28.65pt;margin-top:646.55pt;width:553.65pt;height:46.8pt;z-index:-251641856;visibility:visible;mso-wrap-style:square;mso-width-percent:1000;mso-wrap-distance-left:9pt;mso-wrap-distance-top:0;mso-wrap-distance-right:9pt;mso-wrap-distance-bottom:0;mso-position-horizontal:absolute;mso-position-horizontal-relative:page;mso-position-vertical:absolute;mso-position-vertical-relative:text;mso-width-percent:100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" fillcolor="black [3213]" stroked="f" strokeweight="1pt">
                <v:fill opacity="32896f"/>
                <v:textbox>
                  <w:txbxContent>
                    <w:p w14:paraId="74E00055" w14:textId="77777777" w:rsidR="002619F0" w:rsidRPr="008E0E84" w:rsidRDefault="00EF5F3C" w:rsidP="008E0E84">
                      <w:pPr>
                        <w:pStyle w:val="Heading2"/>
                      </w:pPr>
                      <w:sdt>
                        <w:sdtPr>
                          <w:id w:val="991213848"/>
                          <w:temporary/>
                          <w:showingPlcHdr/>
                          <w15:appearance w15:val="hidden"/>
                        </w:sdtPr>
                        <w:sdtEndPr/>
                        <w:sdtContent>
                          <w:r w:rsidR="002619F0" w:rsidRPr="008E0E84">
                            <w:t>10:00 PM</w:t>
                          </w:r>
                        </w:sdtContent>
                      </w:sdt>
                    </w:p>
                  </w:txbxContent>
                </v:textbox>
                <w10:wrap anchorx="page"/>
              </v:rect>
            </w:pict>
          </mc:Fallback>
        </mc:AlternateContent>
      </w:r>
    </w:p>
    <w:sectPr w:rsidR="00FF6FCC" w:rsidRPr="008B6DE5" w:rsidSect="0084328E">
      <w:headerReference w:type="default" r:id="rId10"/>
      <w:pgSz w:w="12240" w:h="15840" w:code="1"/>
      <w:pgMar w:top="720" w:right="576" w:bottom="720" w:left="576" w:header="360" w:footer="360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963276" w14:textId="77777777" w:rsidR="002634D3" w:rsidRDefault="002634D3" w:rsidP="007D2655">
      <w:r>
        <w:separator/>
      </w:r>
    </w:p>
  </w:endnote>
  <w:endnote w:type="continuationSeparator" w:id="0">
    <w:p w14:paraId="632FF37B" w14:textId="77777777" w:rsidR="002634D3" w:rsidRDefault="002634D3" w:rsidP="007D2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dobe Garamond Pro">
    <w:altName w:val="Garamond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Edwardian Script ITC">
    <w:panose1 w:val="030303020407070D0804"/>
    <w:charset w:val="4D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75C9AB" w14:textId="77777777" w:rsidR="002634D3" w:rsidRDefault="002634D3" w:rsidP="007D2655">
      <w:r>
        <w:separator/>
      </w:r>
    </w:p>
  </w:footnote>
  <w:footnote w:type="continuationSeparator" w:id="0">
    <w:p w14:paraId="225B6A95" w14:textId="77777777" w:rsidR="002634D3" w:rsidRDefault="002634D3" w:rsidP="007D2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31EB7" w14:textId="77777777" w:rsidR="007D2655" w:rsidRDefault="003E7CF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7B7A89" wp14:editId="3F18C33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772400" cy="10058400"/>
              <wp:effectExtent l="0" t="0" r="0" b="0"/>
              <wp:wrapNone/>
              <wp:docPr id="8" name="Rectangle 7" descr="Gradient backgro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0058400"/>
                      </a:xfrm>
                      <a:prstGeom prst="rect">
                        <a:avLst/>
                      </a:prstGeom>
                      <a:blipFill>
                        <a:blip r:embed="rId1"/>
                        <a:srcRect/>
                        <a:stretch>
                          <a:fillRect/>
                        </a:stretch>
                      </a:blip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100000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434378B3" id="Rectangle 7" o:spid="_x0000_s1026" alt="Gradient background" style="position:absolute;margin-left:0;margin-top:0;width:612pt;height:11in;z-index:251659264;visibility:visible;mso-wrap-style:square;mso-width-percent:1000;mso-height-percent:1000;mso-wrap-distance-left:9pt;mso-wrap-distance-top:0;mso-wrap-distance-right:9pt;mso-wrap-distance-bottom:0;mso-position-horizontal:center;mso-position-horizontal-relative:page;mso-position-vertical:center;mso-position-vertical-relative:page;mso-width-percent:1000;mso-height-percent:100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" stroked="f" strokeweight="1pt">
              <v:fill r:id="rId2" o:title="Gradient background" recolor="t" rotate="t" type="frame"/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DD4"/>
    <w:rsid w:val="00004215"/>
    <w:rsid w:val="00033502"/>
    <w:rsid w:val="000358B3"/>
    <w:rsid w:val="000711FC"/>
    <w:rsid w:val="000751E8"/>
    <w:rsid w:val="0009343A"/>
    <w:rsid w:val="00094F88"/>
    <w:rsid w:val="001004FE"/>
    <w:rsid w:val="001206D0"/>
    <w:rsid w:val="001605AC"/>
    <w:rsid w:val="001B4084"/>
    <w:rsid w:val="001D3180"/>
    <w:rsid w:val="001E6866"/>
    <w:rsid w:val="001E7B86"/>
    <w:rsid w:val="001F70F7"/>
    <w:rsid w:val="00212763"/>
    <w:rsid w:val="002619F0"/>
    <w:rsid w:val="002634D3"/>
    <w:rsid w:val="00275C63"/>
    <w:rsid w:val="00285075"/>
    <w:rsid w:val="00291392"/>
    <w:rsid w:val="00291B30"/>
    <w:rsid w:val="002C57A6"/>
    <w:rsid w:val="002D54D3"/>
    <w:rsid w:val="002D5D14"/>
    <w:rsid w:val="00305F9F"/>
    <w:rsid w:val="00367378"/>
    <w:rsid w:val="0038776D"/>
    <w:rsid w:val="003954CD"/>
    <w:rsid w:val="003E3395"/>
    <w:rsid w:val="003E7CFB"/>
    <w:rsid w:val="003F142C"/>
    <w:rsid w:val="0040739F"/>
    <w:rsid w:val="00443236"/>
    <w:rsid w:val="004515F3"/>
    <w:rsid w:val="00466095"/>
    <w:rsid w:val="00473A89"/>
    <w:rsid w:val="00473D4A"/>
    <w:rsid w:val="004A3DB4"/>
    <w:rsid w:val="004D2D71"/>
    <w:rsid w:val="004F279D"/>
    <w:rsid w:val="004F55AB"/>
    <w:rsid w:val="00506E4E"/>
    <w:rsid w:val="00523E52"/>
    <w:rsid w:val="005338E7"/>
    <w:rsid w:val="00556A9A"/>
    <w:rsid w:val="00556DE2"/>
    <w:rsid w:val="00570128"/>
    <w:rsid w:val="005B4FB5"/>
    <w:rsid w:val="005D1DD4"/>
    <w:rsid w:val="006033CF"/>
    <w:rsid w:val="006040F4"/>
    <w:rsid w:val="006533F6"/>
    <w:rsid w:val="00662211"/>
    <w:rsid w:val="00664B70"/>
    <w:rsid w:val="006964BD"/>
    <w:rsid w:val="006B0D5D"/>
    <w:rsid w:val="006B5027"/>
    <w:rsid w:val="006F39AA"/>
    <w:rsid w:val="00700C24"/>
    <w:rsid w:val="00701945"/>
    <w:rsid w:val="007538BA"/>
    <w:rsid w:val="00761A4D"/>
    <w:rsid w:val="00767422"/>
    <w:rsid w:val="0079201D"/>
    <w:rsid w:val="00796DD8"/>
    <w:rsid w:val="007D1A2E"/>
    <w:rsid w:val="007D2655"/>
    <w:rsid w:val="007F0275"/>
    <w:rsid w:val="007F19F5"/>
    <w:rsid w:val="007F4C48"/>
    <w:rsid w:val="0082129F"/>
    <w:rsid w:val="0084328E"/>
    <w:rsid w:val="008514C8"/>
    <w:rsid w:val="00852806"/>
    <w:rsid w:val="008B3005"/>
    <w:rsid w:val="008B6DE5"/>
    <w:rsid w:val="008C256C"/>
    <w:rsid w:val="008E0E84"/>
    <w:rsid w:val="008F4BC6"/>
    <w:rsid w:val="009306A6"/>
    <w:rsid w:val="009371FD"/>
    <w:rsid w:val="0094287F"/>
    <w:rsid w:val="00945570"/>
    <w:rsid w:val="009A6C70"/>
    <w:rsid w:val="009B50EF"/>
    <w:rsid w:val="009D0FE2"/>
    <w:rsid w:val="009D1E12"/>
    <w:rsid w:val="009D4169"/>
    <w:rsid w:val="009E09F6"/>
    <w:rsid w:val="00A00D90"/>
    <w:rsid w:val="00A36262"/>
    <w:rsid w:val="00A6435C"/>
    <w:rsid w:val="00A673C8"/>
    <w:rsid w:val="00A874C1"/>
    <w:rsid w:val="00AA0BFE"/>
    <w:rsid w:val="00AF59BB"/>
    <w:rsid w:val="00B333ED"/>
    <w:rsid w:val="00B3546C"/>
    <w:rsid w:val="00B35C2A"/>
    <w:rsid w:val="00B65BF5"/>
    <w:rsid w:val="00BB46B5"/>
    <w:rsid w:val="00BC7765"/>
    <w:rsid w:val="00BD4EAA"/>
    <w:rsid w:val="00C02DC8"/>
    <w:rsid w:val="00C3700D"/>
    <w:rsid w:val="00C75EA5"/>
    <w:rsid w:val="00D27202"/>
    <w:rsid w:val="00D36B27"/>
    <w:rsid w:val="00D47942"/>
    <w:rsid w:val="00D65D7F"/>
    <w:rsid w:val="00D730F8"/>
    <w:rsid w:val="00D81EC6"/>
    <w:rsid w:val="00DC4C0A"/>
    <w:rsid w:val="00DC5EA3"/>
    <w:rsid w:val="00E14F6F"/>
    <w:rsid w:val="00E36121"/>
    <w:rsid w:val="00E44EE7"/>
    <w:rsid w:val="00E53F82"/>
    <w:rsid w:val="00E741FB"/>
    <w:rsid w:val="00E90185"/>
    <w:rsid w:val="00E977CA"/>
    <w:rsid w:val="00EC2A7F"/>
    <w:rsid w:val="00EE3976"/>
    <w:rsid w:val="00EF5F3C"/>
    <w:rsid w:val="00F17307"/>
    <w:rsid w:val="00F24993"/>
    <w:rsid w:val="00F42846"/>
    <w:rsid w:val="00F5284E"/>
    <w:rsid w:val="00F55954"/>
    <w:rsid w:val="00F8470B"/>
    <w:rsid w:val="00F8515F"/>
    <w:rsid w:val="00F97BA0"/>
    <w:rsid w:val="00F97C2B"/>
    <w:rsid w:val="00FC684A"/>
    <w:rsid w:val="00FE0708"/>
    <w:rsid w:val="00FE5A19"/>
    <w:rsid w:val="00FF3B23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2A1C9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</w:latentStyles>
  <w:style w:type="paragraph" w:default="1" w:styleId="Normal">
    <w:name w:val="Normal"/>
    <w:qFormat/>
    <w:rsid w:val="008514C8"/>
    <w:pPr>
      <w:spacing w:after="0" w:line="240" w:lineRule="auto"/>
    </w:pPr>
    <w:rPr>
      <w:color w:val="FFAB00" w:themeColor="text2"/>
      <w:sz w:val="3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7CFB"/>
    <w:pPr>
      <w:keepNext/>
      <w:keepLines/>
      <w:tabs>
        <w:tab w:val="right" w:pos="11520"/>
      </w:tabs>
      <w:outlineLvl w:val="0"/>
    </w:pPr>
    <w:rPr>
      <w:rFonts w:eastAsiaTheme="majorEastAsia" w:cstheme="majorBidi"/>
      <w:sz w:val="9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E7CFB"/>
    <w:pPr>
      <w:keepNext/>
      <w:keepLines/>
      <w:outlineLvl w:val="1"/>
    </w:pPr>
    <w:rPr>
      <w:rFonts w:eastAsiaTheme="majorEastAsia" w:cstheme="majorBidi"/>
      <w:sz w:val="60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8514C8"/>
    <w:pPr>
      <w:keepNext/>
      <w:keepLines/>
      <w:spacing w:before="40"/>
      <w:jc w:val="right"/>
      <w:outlineLvl w:val="2"/>
    </w:pPr>
    <w:rPr>
      <w:rFonts w:eastAsiaTheme="majorEastAsia" w:cstheme="majorBidi"/>
      <w:sz w:val="6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B50EF"/>
    <w:pPr>
      <w:contextualSpacing/>
      <w:jc w:val="center"/>
    </w:pPr>
    <w:rPr>
      <w:rFonts w:asciiTheme="majorHAnsi" w:eastAsiaTheme="majorEastAsia" w:hAnsiTheme="majorHAnsi" w:cstheme="majorBidi"/>
      <w:color w:val="FFFFFF" w:themeColor="background1"/>
      <w:spacing w:val="-20"/>
      <w:kern w:val="28"/>
      <w:sz w:val="35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50EF"/>
    <w:rPr>
      <w:rFonts w:asciiTheme="majorHAnsi" w:eastAsiaTheme="majorEastAsia" w:hAnsiTheme="majorHAnsi" w:cstheme="majorBidi"/>
      <w:color w:val="FFFFFF" w:themeColor="background1"/>
      <w:spacing w:val="-20"/>
      <w:kern w:val="28"/>
      <w:sz w:val="354"/>
      <w:szCs w:val="56"/>
      <w:lang w:val="en-US"/>
    </w:rPr>
  </w:style>
  <w:style w:type="table" w:styleId="TableGrid">
    <w:name w:val="Table Grid"/>
    <w:basedOn w:val="TableNormal"/>
    <w:uiPriority w:val="39"/>
    <w:rsid w:val="00A87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1">
    <w:name w:val="Grid Table 5 Dark Accent 1"/>
    <w:basedOn w:val="TableNormal"/>
    <w:uiPriority w:val="50"/>
    <w:rsid w:val="00A874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DD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19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19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19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197" w:themeFill="accent1"/>
      </w:tcPr>
    </w:tblStylePr>
    <w:tblStylePr w:type="band1Vert">
      <w:tblPr/>
      <w:tcPr>
        <w:shd w:val="clear" w:color="auto" w:fill="6FBBFF" w:themeFill="accent1" w:themeFillTint="66"/>
      </w:tcPr>
    </w:tblStylePr>
    <w:tblStylePr w:type="band1Horz">
      <w:tblPr/>
      <w:tcPr>
        <w:shd w:val="clear" w:color="auto" w:fill="6FBBFF" w:themeFill="accent1" w:themeFillTint="66"/>
      </w:tcPr>
    </w:tblStylePr>
  </w:style>
  <w:style w:type="character" w:customStyle="1" w:styleId="Style1">
    <w:name w:val="Style1"/>
    <w:basedOn w:val="DefaultParagraphFont"/>
    <w:uiPriority w:val="1"/>
    <w:semiHidden/>
    <w:rsid w:val="007D1A2E"/>
    <w:rPr>
      <w:color w:val="829098" w:themeColor="background2"/>
      <w:bdr w:val="none" w:sz="0" w:space="0" w:color="auto"/>
    </w:rPr>
  </w:style>
  <w:style w:type="character" w:customStyle="1" w:styleId="Style2">
    <w:name w:val="Style2"/>
    <w:basedOn w:val="DefaultParagraphFont"/>
    <w:uiPriority w:val="1"/>
    <w:semiHidden/>
    <w:rsid w:val="007538BA"/>
    <w:rPr>
      <w:color w:val="829098" w:themeColor="background2"/>
      <w:bdr w:val="none" w:sz="0" w:space="0" w:color="auto"/>
    </w:rPr>
  </w:style>
  <w:style w:type="character" w:styleId="PlaceholderText">
    <w:name w:val="Placeholder Text"/>
    <w:basedOn w:val="DefaultParagraphFont"/>
    <w:uiPriority w:val="99"/>
    <w:semiHidden/>
    <w:rsid w:val="001E6866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3E7CFB"/>
    <w:rPr>
      <w:rFonts w:eastAsiaTheme="majorEastAsia" w:cstheme="majorBidi"/>
      <w:color w:val="FFAB00" w:themeColor="text2"/>
      <w:sz w:val="94"/>
      <w:szCs w:val="32"/>
    </w:rPr>
  </w:style>
  <w:style w:type="character" w:customStyle="1" w:styleId="Style3">
    <w:name w:val="Style3"/>
    <w:basedOn w:val="DefaultParagraphFont"/>
    <w:uiPriority w:val="1"/>
    <w:semiHidden/>
    <w:rsid w:val="00466095"/>
    <w:rPr>
      <w:bdr w:val="none" w:sz="0" w:space="0" w:color="auto"/>
      <w:shd w:val="clear" w:color="auto" w:fill="FFFFFF" w:themeFill="background1"/>
    </w:rPr>
  </w:style>
  <w:style w:type="character" w:customStyle="1" w:styleId="Style4">
    <w:name w:val="Style4"/>
    <w:basedOn w:val="DefaultParagraphFont"/>
    <w:uiPriority w:val="1"/>
    <w:semiHidden/>
    <w:rsid w:val="00466095"/>
    <w:rPr>
      <w:bdr w:val="none" w:sz="0" w:space="0" w:color="auto"/>
      <w:shd w:val="clear" w:color="auto" w:fill="auto"/>
    </w:rPr>
  </w:style>
  <w:style w:type="character" w:customStyle="1" w:styleId="Style5">
    <w:name w:val="Style5"/>
    <w:basedOn w:val="DefaultParagraphFont"/>
    <w:uiPriority w:val="1"/>
    <w:semiHidden/>
    <w:rsid w:val="00E90185"/>
    <w:rPr>
      <w:bdr w:val="none" w:sz="0" w:space="0" w:color="auto"/>
      <w:shd w:val="pct5" w:color="auto" w:fill="auto"/>
    </w:rPr>
  </w:style>
  <w:style w:type="character" w:customStyle="1" w:styleId="Style6">
    <w:name w:val="Style6"/>
    <w:basedOn w:val="DefaultParagraphFont"/>
    <w:uiPriority w:val="1"/>
    <w:semiHidden/>
    <w:rsid w:val="00E90185"/>
    <w:rPr>
      <w:bdr w:val="none" w:sz="0" w:space="0" w:color="auto"/>
      <w:shd w:val="clear" w:color="auto" w:fill="auto"/>
    </w:rPr>
  </w:style>
  <w:style w:type="character" w:customStyle="1" w:styleId="Heading2Char">
    <w:name w:val="Heading 2 Char"/>
    <w:basedOn w:val="DefaultParagraphFont"/>
    <w:link w:val="Heading2"/>
    <w:uiPriority w:val="9"/>
    <w:rsid w:val="003E7CFB"/>
    <w:rPr>
      <w:rFonts w:eastAsiaTheme="majorEastAsia" w:cstheme="majorBidi"/>
      <w:color w:val="FFAB00" w:themeColor="text2"/>
      <w:sz w:val="6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514C8"/>
    <w:rPr>
      <w:rFonts w:eastAsiaTheme="majorEastAsia" w:cstheme="majorBidi"/>
      <w:color w:val="FFAB00" w:themeColor="text2"/>
      <w:sz w:val="60"/>
      <w:szCs w:val="24"/>
      <w:lang w:val="en-US"/>
    </w:rPr>
  </w:style>
  <w:style w:type="character" w:customStyle="1" w:styleId="Style7">
    <w:name w:val="Style7"/>
    <w:basedOn w:val="DefaultParagraphFont"/>
    <w:uiPriority w:val="1"/>
    <w:semiHidden/>
    <w:rsid w:val="00AF59BB"/>
    <w:rPr>
      <w:bdr w:val="none" w:sz="0" w:space="0" w:color="auto"/>
    </w:rPr>
  </w:style>
  <w:style w:type="paragraph" w:styleId="Header">
    <w:name w:val="header"/>
    <w:basedOn w:val="Normal"/>
    <w:link w:val="HeaderChar"/>
    <w:uiPriority w:val="99"/>
    <w:semiHidden/>
    <w:rsid w:val="00BB46B5"/>
  </w:style>
  <w:style w:type="character" w:customStyle="1" w:styleId="HeaderChar">
    <w:name w:val="Header Char"/>
    <w:basedOn w:val="DefaultParagraphFont"/>
    <w:link w:val="Header"/>
    <w:uiPriority w:val="99"/>
    <w:semiHidden/>
    <w:rsid w:val="00BB46B5"/>
    <w:rPr>
      <w:color w:val="FFAB00" w:themeColor="text2"/>
      <w:sz w:val="32"/>
    </w:rPr>
  </w:style>
  <w:style w:type="paragraph" w:styleId="Footer">
    <w:name w:val="footer"/>
    <w:basedOn w:val="Normal"/>
    <w:link w:val="FooterChar"/>
    <w:uiPriority w:val="99"/>
    <w:semiHidden/>
    <w:rsid w:val="00BB46B5"/>
  </w:style>
  <w:style w:type="character" w:customStyle="1" w:styleId="FooterChar">
    <w:name w:val="Footer Char"/>
    <w:basedOn w:val="DefaultParagraphFont"/>
    <w:link w:val="Footer"/>
    <w:uiPriority w:val="99"/>
    <w:semiHidden/>
    <w:rsid w:val="00BB46B5"/>
    <w:rPr>
      <w:color w:val="FFAB00" w:themeColor="text2"/>
      <w:sz w:val="32"/>
    </w:rPr>
  </w:style>
  <w:style w:type="paragraph" w:customStyle="1" w:styleId="Totals">
    <w:name w:val="Totals"/>
    <w:basedOn w:val="Normal"/>
    <w:semiHidden/>
    <w:rsid w:val="00FC684A"/>
    <w:pPr>
      <w:tabs>
        <w:tab w:val="center" w:pos="4500"/>
        <w:tab w:val="center" w:pos="7110"/>
        <w:tab w:val="right" w:pos="10080"/>
      </w:tabs>
      <w:ind w:left="630"/>
    </w:pPr>
    <w:rPr>
      <w:noProof/>
    </w:rPr>
  </w:style>
  <w:style w:type="paragraph" w:customStyle="1" w:styleId="Item">
    <w:name w:val="Item"/>
    <w:basedOn w:val="Normal"/>
    <w:semiHidden/>
    <w:rsid w:val="00FC684A"/>
    <w:pPr>
      <w:ind w:left="284"/>
    </w:pPr>
    <w:rPr>
      <w:b/>
    </w:rPr>
  </w:style>
  <w:style w:type="paragraph" w:customStyle="1" w:styleId="Place">
    <w:name w:val="Place"/>
    <w:basedOn w:val="Normal"/>
    <w:semiHidden/>
    <w:rsid w:val="00FC684A"/>
    <w:pPr>
      <w:ind w:left="113"/>
    </w:pPr>
  </w:style>
  <w:style w:type="paragraph" w:customStyle="1" w:styleId="Price">
    <w:name w:val="Price"/>
    <w:basedOn w:val="Normal"/>
    <w:semiHidden/>
    <w:rsid w:val="00FC684A"/>
    <w:pPr>
      <w:ind w:left="113"/>
    </w:pPr>
    <w:rPr>
      <w:b/>
      <w:color w:val="A67C52" w:themeColor="accent2"/>
    </w:rPr>
  </w:style>
  <w:style w:type="paragraph" w:customStyle="1" w:styleId="Normal-right">
    <w:name w:val="Normal-right"/>
    <w:basedOn w:val="Normal"/>
    <w:link w:val="Normal-rightChar"/>
    <w:qFormat/>
    <w:rsid w:val="008E0E84"/>
    <w:pPr>
      <w:jc w:val="right"/>
    </w:pPr>
  </w:style>
  <w:style w:type="character" w:customStyle="1" w:styleId="Normal-rightChar">
    <w:name w:val="Normal-right Char"/>
    <w:basedOn w:val="DefaultParagraphFont"/>
    <w:link w:val="Normal-right"/>
    <w:rsid w:val="008E0E84"/>
    <w:rPr>
      <w:color w:val="FFAB00" w:themeColor="text2"/>
      <w:sz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Peter\AppData\Roaming\Microsoft\Templates\Sparkler%20New%20Year's%20Eve%20flyer.dotx" TargetMode="External"/></Relationships>
</file>

<file path=word/theme/theme1.xml><?xml version="1.0" encoding="utf-8"?>
<a:theme xmlns:a="http://schemas.openxmlformats.org/drawingml/2006/main" name="Тема Office">
  <a:themeElements>
    <a:clrScheme name="Custom 13">
      <a:dk1>
        <a:sysClr val="windowText" lastClr="000000"/>
      </a:dk1>
      <a:lt1>
        <a:sysClr val="window" lastClr="FFFFFF"/>
      </a:lt1>
      <a:dk2>
        <a:srgbClr val="FFAB00"/>
      </a:dk2>
      <a:lt2>
        <a:srgbClr val="829098"/>
      </a:lt2>
      <a:accent1>
        <a:srgbClr val="005197"/>
      </a:accent1>
      <a:accent2>
        <a:srgbClr val="A67C52"/>
      </a:accent2>
      <a:accent3>
        <a:srgbClr val="280040"/>
      </a:accent3>
      <a:accent4>
        <a:srgbClr val="66006C"/>
      </a:accent4>
      <a:accent5>
        <a:srgbClr val="EE6352"/>
      </a:accent5>
      <a:accent6>
        <a:srgbClr val="7DC59E"/>
      </a:accent6>
      <a:hlink>
        <a:srgbClr val="00AAFF"/>
      </a:hlink>
      <a:folHlink>
        <a:srgbClr val="00AAFF"/>
      </a:folHlink>
    </a:clrScheme>
    <a:fontScheme name="Custom 4">
      <a:majorFont>
        <a:latin typeface="Edwardian Script ITC"/>
        <a:ea typeface=""/>
        <a:cs typeface=""/>
      </a:majorFont>
      <a:minorFont>
        <a:latin typeface="Adobe Garamond Pro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291512c1ee715ab617f4c07df79fc1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256c27c40ca5c40ce1cf6c44f0205df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B6317-59DF-49C5-B816-D5425E84A6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5C2125-45AD-4604-B45E-FE90FCF52C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F63619-8124-482C-81A8-397F4612DA15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B0BBD11-87A6-E947-A203-F4A44C837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C:\Users\Peter\AppData\Roaming\Microsoft\Templates\Sparkler New Year's Eve flyer.dotx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2020-12-29T14:49:00Z</dcterms:created>
  <dcterms:modified xsi:type="dcterms:W3CDTF">2020-12-29T14:49:00Z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